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9F9EA23" w14:textId="75DAD262" w:rsidR="00170B79" w:rsidRPr="00722A2F" w:rsidRDefault="00DE1986" w:rsidP="00034A3C">
      <w:pPr>
        <w:pStyle w:val="Title"/>
      </w:pPr>
      <w: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06AA35DF" wp14:editId="43F8B6CD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413D26" id="Group 6" o:spid="_x0000_s1026" alt="Title: Background banner - Description: Stack of books, blackboard and pencils in holder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7gAAAABSZ2h0bG9uZwAAA3g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I4QklNBAwAAAAAE54AAAABAAAAoAAAAIcA&#10;AAHgAAD9IAAAE4IAGAAB/9j/7QAMQWRvYmVfQ00AAv/uAA5BZG9iZQBkgAAAAAH/2wCEAAwICAgJ&#10;CAwJCQwRCwoLERUPDAwPFRgTExUTExgRDAwMDAwMEQwMDAwMDAwMDAwMDAwMDAwMDAwMDAwMDAwM&#10;DAwBDQsLDQ4NEA4OEBQODg4UFA4ODg4UEQwMDAwMEREMDAwMDAwRDAwMDAwMDAwMDAwMDAwMDAwM&#10;DAwMDAwMDAwMDP/AABEIAI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DkFkb2JlAGRAAAAAAf/bAIQAAQEBAQEBAQEBAQEBAQEBAQEBAQEBAQEBAQEBAQEBAQEBAQEBAQEB&#10;AQEBAQICAgICAgICAgICAwMDAwMDAwMDAwEBAQEBAQEBAQEBAgIBAgIDAwMDAwMDAwMDAwMDAwMD&#10;AwMDAwMDAwMDAwMDAwMDAwMDAwMDAwMDAwMDAwMDAwMD/8AAEQgC7gN4AwERAAIRAQMRAf/dAAQA&#10;b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2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181ACD">
        <w:t>Things to do at home</w:t>
      </w:r>
    </w:p>
    <w:p w14:paraId="1FED4499" w14:textId="77777777" w:rsidR="009530A9" w:rsidRDefault="009530A9" w:rsidP="00534A3E">
      <w:pPr>
        <w:ind w:right="3240"/>
      </w:pPr>
    </w:p>
    <w:p w14:paraId="4C31E5C3" w14:textId="21396143" w:rsidR="009530A9" w:rsidRPr="009530A9" w:rsidRDefault="008872F8" w:rsidP="00534A3E">
      <w:pPr>
        <w:ind w:right="3240"/>
        <w:rPr>
          <w:sz w:val="28"/>
          <w:szCs w:val="28"/>
        </w:rPr>
      </w:pPr>
      <w:r w:rsidRPr="009530A9">
        <w:rPr>
          <w:noProof/>
          <w:color w:val="CE4A07" w:themeColor="accent6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EB1227" wp14:editId="4F2430C4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32B26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</w:rPr>
                              <w:t>Homework Tips Checklist for Parents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EB1227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" filled="f" fillcolor="white [3212]" stroked="f" strokecolor="black [3213]" strokeweight=".25pt">
                <v:textbox inset=",7.2pt,,7.2pt">
                  <w:txbxContent>
                    <w:p w14:paraId="27132B26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</w:rPr>
                        <w:t>Homework Tips Checklist for Parents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64E01" w:rsidRPr="009530A9">
        <w:rPr>
          <w:sz w:val="28"/>
          <w:szCs w:val="28"/>
        </w:rPr>
        <w:t>Use this list to help your children stay busy while at home for an extended period</w:t>
      </w:r>
      <w:r w:rsidR="009530A9" w:rsidRPr="009530A9">
        <w:rPr>
          <w:sz w:val="28"/>
          <w:szCs w:val="28"/>
        </w:rPr>
        <w:t xml:space="preserve">.  Keeping them busy will ease the stresses that can come from breaking their traditional routine </w:t>
      </w:r>
      <w:r w:rsidR="0000147A" w:rsidRPr="009530A9">
        <w:rPr>
          <w:sz w:val="28"/>
          <w:szCs w:val="28"/>
        </w:rPr>
        <w:t>and</w:t>
      </w:r>
      <w:r w:rsidR="009530A9" w:rsidRPr="009530A9">
        <w:rPr>
          <w:sz w:val="28"/>
          <w:szCs w:val="28"/>
        </w:rPr>
        <w:t xml:space="preserve"> keep them busy during this time.</w:t>
      </w:r>
    </w:p>
    <w:p w14:paraId="1A9F13EB" w14:textId="77777777" w:rsidR="009530A9" w:rsidRPr="009530A9" w:rsidRDefault="009530A9" w:rsidP="00534A3E">
      <w:pPr>
        <w:ind w:right="3240"/>
      </w:pPr>
    </w:p>
    <w:p w14:paraId="19573722" w14:textId="50589A82" w:rsidR="00097195" w:rsidRPr="005D608A" w:rsidRDefault="00BF160D" w:rsidP="005D608A">
      <w:pPr>
        <w:pStyle w:val="Heading1"/>
      </w:pPr>
      <w:r>
        <w:t>Try to keep you children as busy as possible</w:t>
      </w:r>
    </w:p>
    <w:p w14:paraId="2E337D9B" w14:textId="77777777" w:rsidR="009530A9" w:rsidRDefault="00BF160D" w:rsidP="00BF160D">
      <w:pPr>
        <w:pStyle w:val="checkboxindent"/>
        <w:numPr>
          <w:ilvl w:val="0"/>
          <w:numId w:val="9"/>
        </w:numPr>
      </w:pPr>
      <w:r>
        <w:t>In-between schoolwork allow your child to engage in fun activities</w:t>
      </w:r>
    </w:p>
    <w:p w14:paraId="4D919813" w14:textId="782E95BD" w:rsidR="00097195" w:rsidRDefault="00BF160D" w:rsidP="009530A9">
      <w:pPr>
        <w:pStyle w:val="checkboxindent"/>
        <w:ind w:left="720" w:firstLine="0"/>
      </w:pPr>
      <w:r>
        <w:t xml:space="preserve"> to </w:t>
      </w:r>
      <w:r w:rsidR="00F364EF">
        <w:t>keep them busy</w:t>
      </w:r>
    </w:p>
    <w:p w14:paraId="5B6C540D" w14:textId="77777777" w:rsidR="009530A9" w:rsidRDefault="00F364EF" w:rsidP="0000147A">
      <w:pPr>
        <w:pStyle w:val="checkboxindent"/>
        <w:numPr>
          <w:ilvl w:val="1"/>
          <w:numId w:val="9"/>
        </w:numPr>
      </w:pPr>
      <w:r>
        <w:t xml:space="preserve">Read books with your children or allow them to </w:t>
      </w:r>
    </w:p>
    <w:p w14:paraId="7F61099B" w14:textId="08666639" w:rsidR="00F364EF" w:rsidRDefault="00F364EF" w:rsidP="00181ACD">
      <w:pPr>
        <w:pStyle w:val="checkboxindent"/>
        <w:ind w:left="1440" w:firstLine="0"/>
      </w:pPr>
      <w:r>
        <w:t xml:space="preserve">read to you if applicable </w:t>
      </w:r>
    </w:p>
    <w:p w14:paraId="4E87E28F" w14:textId="47999F00" w:rsidR="00F364EF" w:rsidRDefault="00F364EF" w:rsidP="0000147A">
      <w:pPr>
        <w:pStyle w:val="checkboxindent"/>
        <w:numPr>
          <w:ilvl w:val="1"/>
          <w:numId w:val="9"/>
        </w:numPr>
      </w:pPr>
      <w:r>
        <w:t xml:space="preserve">Have family game nights or family movie night </w:t>
      </w:r>
    </w:p>
    <w:p w14:paraId="3A787999" w14:textId="77777777" w:rsidR="00F364EF" w:rsidRDefault="00F364EF" w:rsidP="0000147A">
      <w:pPr>
        <w:pStyle w:val="checkboxindent"/>
        <w:numPr>
          <w:ilvl w:val="1"/>
          <w:numId w:val="9"/>
        </w:numPr>
      </w:pPr>
      <w:r>
        <w:t xml:space="preserve">Listen to an astronaut read a book from space, the link is </w:t>
      </w:r>
    </w:p>
    <w:p w14:paraId="6B758E00" w14:textId="034B4336" w:rsidR="00F364EF" w:rsidRDefault="009270DB" w:rsidP="00181ACD">
      <w:pPr>
        <w:pStyle w:val="checkboxindent"/>
        <w:ind w:left="1080" w:firstLine="360"/>
      </w:pPr>
      <w:hyperlink r:id="rId13" w:history="1">
        <w:r w:rsidR="00181ACD" w:rsidRPr="000A192F">
          <w:rPr>
            <w:rStyle w:val="Hyperlink"/>
          </w:rPr>
          <w:t>http://storytimefromspace.com/</w:t>
        </w:r>
      </w:hyperlink>
    </w:p>
    <w:p w14:paraId="65E08BCA" w14:textId="77777777" w:rsidR="00D87042" w:rsidRDefault="00F364EF" w:rsidP="0000147A">
      <w:pPr>
        <w:pStyle w:val="checkboxindent"/>
        <w:numPr>
          <w:ilvl w:val="1"/>
          <w:numId w:val="9"/>
        </w:numPr>
      </w:pPr>
      <w:r>
        <w:t xml:space="preserve">Have each member of you family write 5 ideas on a piece of paper and but them in a bag, </w:t>
      </w:r>
      <w:r w:rsidR="00D87042">
        <w:t>allow every family member to pull out an idea at different times of the day, ideas could include coloring, doing a puzzle, or playing a card game</w:t>
      </w:r>
    </w:p>
    <w:p w14:paraId="4E97E540" w14:textId="77777777" w:rsidR="00D87042" w:rsidRDefault="00D87042" w:rsidP="0000147A">
      <w:pPr>
        <w:pStyle w:val="checkboxindent"/>
        <w:numPr>
          <w:ilvl w:val="1"/>
          <w:numId w:val="9"/>
        </w:numPr>
      </w:pPr>
      <w:r>
        <w:t>Create a favorite animal and research it, have your child give a presentation about it</w:t>
      </w:r>
    </w:p>
    <w:p w14:paraId="65CF0135" w14:textId="4B97D17C" w:rsidR="00F364EF" w:rsidRDefault="00D87042" w:rsidP="0000147A">
      <w:pPr>
        <w:pStyle w:val="checkboxindent"/>
        <w:numPr>
          <w:ilvl w:val="1"/>
          <w:numId w:val="9"/>
        </w:numPr>
      </w:pPr>
      <w:r>
        <w:t xml:space="preserve">Blow bubbles in </w:t>
      </w:r>
      <w:r w:rsidR="009530A9">
        <w:t>the</w:t>
      </w:r>
      <w:r>
        <w:t xml:space="preserve"> backyard  </w:t>
      </w:r>
    </w:p>
    <w:p w14:paraId="1A4C5046" w14:textId="4C4F5D05" w:rsidR="009530A9" w:rsidRDefault="009530A9" w:rsidP="0000147A">
      <w:pPr>
        <w:pStyle w:val="checkboxindent"/>
        <w:numPr>
          <w:ilvl w:val="1"/>
          <w:numId w:val="9"/>
        </w:numPr>
      </w:pPr>
      <w:r>
        <w:t xml:space="preserve">Do yoga together, follow the link </w:t>
      </w:r>
      <w:hyperlink r:id="rId14" w:history="1">
        <w:r w:rsidRPr="000A192F">
          <w:rPr>
            <w:rStyle w:val="Hyperlink"/>
          </w:rPr>
          <w:t>https://www.youtube.com/cosmickidsyoga</w:t>
        </w:r>
      </w:hyperlink>
      <w:r>
        <w:t xml:space="preserve"> for cosmic kids yoga</w:t>
      </w:r>
    </w:p>
    <w:p w14:paraId="1BB0571E" w14:textId="22F0B9C2" w:rsidR="009530A9" w:rsidRDefault="009530A9" w:rsidP="0000147A">
      <w:pPr>
        <w:pStyle w:val="checkboxindent"/>
        <w:numPr>
          <w:ilvl w:val="1"/>
          <w:numId w:val="9"/>
        </w:numPr>
      </w:pPr>
      <w:r>
        <w:t>Many websites are launching virtual websites</w:t>
      </w:r>
      <w:r w:rsidR="007730FB">
        <w:t xml:space="preserve"> and live cameras</w:t>
      </w:r>
      <w:r>
        <w:t>, some are:</w:t>
      </w:r>
    </w:p>
    <w:p w14:paraId="5A3B23AC" w14:textId="2FF0AC18" w:rsidR="007730FB" w:rsidRDefault="007730FB" w:rsidP="007730FB">
      <w:pPr>
        <w:pStyle w:val="checkboxindent"/>
        <w:numPr>
          <w:ilvl w:val="2"/>
          <w:numId w:val="9"/>
        </w:numPr>
      </w:pPr>
      <w:r>
        <w:t xml:space="preserve">Boston’s Children’s Museum </w:t>
      </w:r>
    </w:p>
    <w:p w14:paraId="26B66C66" w14:textId="5C5A7089" w:rsidR="009530A9" w:rsidRDefault="009270DB" w:rsidP="0000147A">
      <w:pPr>
        <w:pStyle w:val="checkboxindent"/>
        <w:numPr>
          <w:ilvl w:val="3"/>
          <w:numId w:val="9"/>
        </w:numPr>
      </w:pPr>
      <w:hyperlink r:id="rId15" w:history="1">
        <w:r w:rsidR="0000147A" w:rsidRPr="000A192F">
          <w:rPr>
            <w:rStyle w:val="Hyperlink"/>
          </w:rPr>
          <w:t>https://www.bostonchildrensmuseum.org/museum-virtual-tour</w:t>
        </w:r>
      </w:hyperlink>
    </w:p>
    <w:p w14:paraId="04D5D9D6" w14:textId="3EC361E4" w:rsidR="007730FB" w:rsidRDefault="007730FB" w:rsidP="007730FB">
      <w:pPr>
        <w:pStyle w:val="checkboxindent"/>
        <w:numPr>
          <w:ilvl w:val="2"/>
          <w:numId w:val="9"/>
        </w:numPr>
      </w:pPr>
      <w:r>
        <w:t>Cleveland Metroparks Zoo</w:t>
      </w:r>
    </w:p>
    <w:p w14:paraId="044317EA" w14:textId="149C21B9" w:rsidR="007730FB" w:rsidRDefault="009270DB" w:rsidP="007730FB">
      <w:pPr>
        <w:pStyle w:val="checkboxindent"/>
        <w:numPr>
          <w:ilvl w:val="3"/>
          <w:numId w:val="9"/>
        </w:numPr>
      </w:pPr>
      <w:hyperlink r:id="rId16" w:history="1">
        <w:r w:rsidR="007730FB" w:rsidRPr="000A192F">
          <w:rPr>
            <w:rStyle w:val="Hyperlink"/>
          </w:rPr>
          <w:t>https://www.facebook.com/ClevelandMetroparksZoo/</w:t>
        </w:r>
      </w:hyperlink>
    </w:p>
    <w:p w14:paraId="44C6638A" w14:textId="3508917E" w:rsidR="0000147A" w:rsidRDefault="0000147A" w:rsidP="0000147A">
      <w:pPr>
        <w:pStyle w:val="checkboxindent"/>
        <w:numPr>
          <w:ilvl w:val="1"/>
          <w:numId w:val="9"/>
        </w:numPr>
      </w:pPr>
      <w:r>
        <w:t>Scholastic has launched a learn at home website</w:t>
      </w:r>
    </w:p>
    <w:p w14:paraId="181186E2" w14:textId="0903BFA1" w:rsidR="0000147A" w:rsidRDefault="009270DB" w:rsidP="0000147A">
      <w:pPr>
        <w:pStyle w:val="checkboxindent"/>
        <w:numPr>
          <w:ilvl w:val="2"/>
          <w:numId w:val="9"/>
        </w:numPr>
      </w:pPr>
      <w:hyperlink r:id="rId17" w:history="1">
        <w:r w:rsidR="0000147A" w:rsidRPr="000A192F">
          <w:rPr>
            <w:rStyle w:val="Hyperlink"/>
          </w:rPr>
          <w:t>https://classroommagazines.scholastic.com/support/learnathome.html</w:t>
        </w:r>
      </w:hyperlink>
    </w:p>
    <w:p w14:paraId="5208D723" w14:textId="21B60B78" w:rsidR="0000147A" w:rsidRDefault="0000147A" w:rsidP="0000147A">
      <w:pPr>
        <w:pStyle w:val="checkboxindent"/>
        <w:numPr>
          <w:ilvl w:val="1"/>
          <w:numId w:val="9"/>
        </w:numPr>
      </w:pPr>
      <w:r>
        <w:t xml:space="preserve">Visit </w:t>
      </w:r>
      <w:hyperlink r:id="rId18" w:history="1">
        <w:r w:rsidRPr="000A192F">
          <w:rPr>
            <w:rStyle w:val="Hyperlink"/>
          </w:rPr>
          <w:t>https://www.education.com/worksheets/?cid=11.2143</w:t>
        </w:r>
      </w:hyperlink>
      <w:r>
        <w:t xml:space="preserve">  for educational worksheets for children in preschool through grade 5</w:t>
      </w:r>
    </w:p>
    <w:p w14:paraId="436EA484" w14:textId="70419FEA" w:rsidR="00600433" w:rsidRDefault="0000147A" w:rsidP="0000147A">
      <w:pPr>
        <w:pStyle w:val="checkboxindent"/>
        <w:numPr>
          <w:ilvl w:val="1"/>
          <w:numId w:val="9"/>
        </w:numPr>
      </w:pPr>
      <w:r>
        <w:t>Make a comic book</w:t>
      </w:r>
    </w:p>
    <w:p w14:paraId="20A0B857" w14:textId="695A1157" w:rsidR="0000147A" w:rsidRDefault="00181ACD" w:rsidP="0000147A">
      <w:pPr>
        <w:pStyle w:val="checkboxindent"/>
        <w:numPr>
          <w:ilvl w:val="1"/>
          <w:numId w:val="9"/>
        </w:numPr>
      </w:pPr>
      <w:r>
        <w:t>Allow for children to engage in sensory activities, examples include play-doh, and water and sand tables</w:t>
      </w:r>
    </w:p>
    <w:p w14:paraId="3F5825F3" w14:textId="053AC819" w:rsidR="00181ACD" w:rsidRDefault="00181ACD" w:rsidP="0000147A">
      <w:pPr>
        <w:pStyle w:val="checkboxindent"/>
        <w:numPr>
          <w:ilvl w:val="1"/>
          <w:numId w:val="9"/>
        </w:numPr>
      </w:pPr>
      <w:r>
        <w:t xml:space="preserve">Take a family walk </w:t>
      </w:r>
    </w:p>
    <w:p w14:paraId="3B1B15EA" w14:textId="271BB949" w:rsidR="00181ACD" w:rsidRDefault="00181ACD" w:rsidP="0000147A">
      <w:pPr>
        <w:pStyle w:val="checkboxindent"/>
        <w:numPr>
          <w:ilvl w:val="1"/>
          <w:numId w:val="9"/>
        </w:numPr>
      </w:pPr>
      <w:r>
        <w:t>Play I spy</w:t>
      </w:r>
    </w:p>
    <w:p w14:paraId="6D9FF1F2" w14:textId="075F25AF" w:rsidR="00181ACD" w:rsidRDefault="00181ACD" w:rsidP="0000147A">
      <w:pPr>
        <w:pStyle w:val="checkboxindent"/>
        <w:numPr>
          <w:ilvl w:val="1"/>
          <w:numId w:val="9"/>
        </w:numPr>
      </w:pPr>
      <w:r>
        <w:t xml:space="preserve">Go for a bike ride </w:t>
      </w:r>
    </w:p>
    <w:p w14:paraId="62E59130" w14:textId="5EC37E30" w:rsidR="00181ACD" w:rsidRDefault="00181ACD" w:rsidP="0000147A">
      <w:pPr>
        <w:pStyle w:val="checkboxindent"/>
        <w:numPr>
          <w:ilvl w:val="1"/>
          <w:numId w:val="9"/>
        </w:numPr>
      </w:pPr>
      <w:r>
        <w:t>Cook together</w:t>
      </w:r>
    </w:p>
    <w:p w14:paraId="59F9CFAB" w14:textId="3A658B3A" w:rsidR="00181ACD" w:rsidRPr="00DB1D49" w:rsidRDefault="00181ACD" w:rsidP="00181ACD">
      <w:pPr>
        <w:pStyle w:val="checkboxindent"/>
        <w:ind w:left="1440" w:firstLine="0"/>
      </w:pPr>
    </w:p>
    <w:sectPr w:rsidR="00181ACD" w:rsidRPr="00DB1D49" w:rsidSect="009A7F2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EA15B" w14:textId="77777777" w:rsidR="001A51D7" w:rsidRDefault="001A51D7" w:rsidP="00600433">
      <w:pPr>
        <w:spacing w:after="0" w:line="240" w:lineRule="auto"/>
      </w:pPr>
      <w:r>
        <w:separator/>
      </w:r>
    </w:p>
  </w:endnote>
  <w:endnote w:type="continuationSeparator" w:id="0">
    <w:p w14:paraId="07164525" w14:textId="77777777" w:rsidR="001A51D7" w:rsidRDefault="001A51D7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altName w:val="Genev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73ACF" w14:textId="77777777" w:rsidR="00F1423A" w:rsidRDefault="00F142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0D218" w14:textId="77777777" w:rsidR="00F1423A" w:rsidRDefault="00F142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AC6E9" w14:textId="77777777" w:rsidR="009A5B55" w:rsidRDefault="008872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34817442" wp14:editId="6555C92A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2916DB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68A15" w14:textId="77777777" w:rsidR="001A51D7" w:rsidRDefault="001A51D7" w:rsidP="00600433">
      <w:pPr>
        <w:spacing w:after="0" w:line="240" w:lineRule="auto"/>
      </w:pPr>
      <w:r>
        <w:separator/>
      </w:r>
    </w:p>
  </w:footnote>
  <w:footnote w:type="continuationSeparator" w:id="0">
    <w:p w14:paraId="658BF6DD" w14:textId="77777777" w:rsidR="001A51D7" w:rsidRDefault="001A51D7" w:rsidP="00600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98827" w14:textId="77777777" w:rsidR="00F1423A" w:rsidRDefault="00F142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BB9F9" w14:textId="77777777" w:rsidR="00F1423A" w:rsidRDefault="00F142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F0A20" w14:textId="77777777" w:rsidR="00F1423A" w:rsidRDefault="00F142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A26B1"/>
    <w:multiLevelType w:val="hybridMultilevel"/>
    <w:tmpl w:val="090A02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9395A"/>
    <w:multiLevelType w:val="hybridMultilevel"/>
    <w:tmpl w:val="359E71D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756448"/>
    <w:multiLevelType w:val="hybridMultilevel"/>
    <w:tmpl w:val="F2FEC31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406131"/>
    <w:multiLevelType w:val="hybridMultilevel"/>
    <w:tmpl w:val="6F1273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E01"/>
    <w:rsid w:val="0000147A"/>
    <w:rsid w:val="00034A3C"/>
    <w:rsid w:val="00064E01"/>
    <w:rsid w:val="00097195"/>
    <w:rsid w:val="00170B79"/>
    <w:rsid w:val="00181ACD"/>
    <w:rsid w:val="001A51D7"/>
    <w:rsid w:val="0026678F"/>
    <w:rsid w:val="00336B37"/>
    <w:rsid w:val="0035513C"/>
    <w:rsid w:val="00534A3E"/>
    <w:rsid w:val="005D608A"/>
    <w:rsid w:val="00600433"/>
    <w:rsid w:val="0066288D"/>
    <w:rsid w:val="006644C3"/>
    <w:rsid w:val="00693182"/>
    <w:rsid w:val="006C0713"/>
    <w:rsid w:val="00722A2F"/>
    <w:rsid w:val="00726386"/>
    <w:rsid w:val="007730FB"/>
    <w:rsid w:val="00835706"/>
    <w:rsid w:val="008872F8"/>
    <w:rsid w:val="009270DB"/>
    <w:rsid w:val="009530A9"/>
    <w:rsid w:val="009A5B55"/>
    <w:rsid w:val="009A7F28"/>
    <w:rsid w:val="009B6F5A"/>
    <w:rsid w:val="00AC5A9E"/>
    <w:rsid w:val="00B30C18"/>
    <w:rsid w:val="00BA4BC4"/>
    <w:rsid w:val="00BF160D"/>
    <w:rsid w:val="00C55D16"/>
    <w:rsid w:val="00C8063B"/>
    <w:rsid w:val="00D171AC"/>
    <w:rsid w:val="00D64AE6"/>
    <w:rsid w:val="00D87042"/>
    <w:rsid w:val="00DB1D49"/>
    <w:rsid w:val="00DE1986"/>
    <w:rsid w:val="00E72DBD"/>
    <w:rsid w:val="00E81499"/>
    <w:rsid w:val="00F1423A"/>
    <w:rsid w:val="00F364EF"/>
    <w:rsid w:val="00FA1C41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415583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  <w:style w:type="character" w:styleId="Hyperlink">
    <w:name w:val="Hyperlink"/>
    <w:basedOn w:val="DefaultParagraphFont"/>
    <w:rsid w:val="00F364E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64E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  <w:style w:type="character" w:styleId="Hyperlink">
    <w:name w:val="Hyperlink"/>
    <w:basedOn w:val="DefaultParagraphFont"/>
    <w:rsid w:val="00F364E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6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orytimefromspace.com/" TargetMode="External"/><Relationship Id="rId18" Type="http://schemas.openxmlformats.org/officeDocument/2006/relationships/hyperlink" Target="https://www.education.com/worksheets/?cid=11.2143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classroommagazines.scholastic.com/support/learnathome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ClevelandMetroparksZoo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www.bostonchildrensmuseum.org/museum-virtual-tour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cosmickidsyoga" TargetMode="External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yPete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74777-9C48-4306-9439-1305A002AB95}">
  <ds:schemaRefs>
    <ds:schemaRef ds:uri="http://schemas.openxmlformats.org/package/2006/metadata/core-properties"/>
    <ds:schemaRef ds:uri="6dc4bcd6-49db-4c07-9060-8acfc67cef9f"/>
    <ds:schemaRef ds:uri="http://purl.org/dc/terms/"/>
    <ds:schemaRef ds:uri="fb0879af-3eba-417a-a55a-ffe6dcd6ca77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311</Words>
  <Characters>1774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2020-03-20T16:21:00Z</dcterms:created>
  <dcterms:modified xsi:type="dcterms:W3CDTF">2020-03-20T16:21:00Z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